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F26" w:rsidRDefault="007B43CB">
      <w:r>
        <w:rPr>
          <w:noProof/>
          <w:lang w:eastAsia="de-CH"/>
        </w:rPr>
        <w:drawing>
          <wp:inline distT="0" distB="0" distL="0" distR="0" wp14:anchorId="466D57BB" wp14:editId="6BCB7D65">
            <wp:extent cx="4234543" cy="1402239"/>
            <wp:effectExtent l="0" t="0" r="0" b="762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0371" cy="140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de-CH"/>
        </w:rPr>
        <w:drawing>
          <wp:inline distT="0" distB="0" distL="0" distR="0" wp14:anchorId="21DFF006" wp14:editId="27B0183C">
            <wp:extent cx="2411186" cy="1841842"/>
            <wp:effectExtent l="0" t="0" r="8255" b="635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2097" cy="1842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de-CH"/>
        </w:rPr>
        <w:drawing>
          <wp:inline distT="0" distB="0" distL="0" distR="0" wp14:anchorId="29CFC48D" wp14:editId="71C9B529">
            <wp:extent cx="2068286" cy="1469403"/>
            <wp:effectExtent l="0" t="0" r="8255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0782" cy="147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3CB" w:rsidRDefault="007B43CB">
      <w:bookmarkStart w:id="0" w:name="_GoBack"/>
      <w:r>
        <w:rPr>
          <w:noProof/>
          <w:lang w:eastAsia="de-CH"/>
        </w:rPr>
        <w:drawing>
          <wp:inline distT="0" distB="0" distL="0" distR="0" wp14:anchorId="03853E0B" wp14:editId="3F79FAC2">
            <wp:extent cx="2041072" cy="2098793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43568" cy="210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43CB" w:rsidSect="007B43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BF5" w:rsidRDefault="00951BF5" w:rsidP="007B43CB">
      <w:r>
        <w:separator/>
      </w:r>
    </w:p>
  </w:endnote>
  <w:endnote w:type="continuationSeparator" w:id="0">
    <w:p w:rsidR="00951BF5" w:rsidRDefault="00951BF5" w:rsidP="007B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BF5" w:rsidRDefault="00951BF5" w:rsidP="007B43CB">
      <w:r>
        <w:separator/>
      </w:r>
    </w:p>
  </w:footnote>
  <w:footnote w:type="continuationSeparator" w:id="0">
    <w:p w:rsidR="00951BF5" w:rsidRDefault="00951BF5" w:rsidP="007B4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3551555</wp:posOffset>
          </wp:positionH>
          <wp:positionV relativeFrom="page">
            <wp:posOffset>317500</wp:posOffset>
          </wp:positionV>
          <wp:extent cx="457200" cy="97972"/>
          <wp:effectExtent l="0" t="0" r="0" b="0"/>
          <wp:wrapNone/>
          <wp:docPr id="1" name="WordClassification_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979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3CB" w:rsidRDefault="007B43CB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3551555</wp:posOffset>
          </wp:positionH>
          <wp:positionV relativeFrom="page">
            <wp:posOffset>317500</wp:posOffset>
          </wp:positionV>
          <wp:extent cx="457200" cy="97972"/>
          <wp:effectExtent l="0" t="0" r="0" b="0"/>
          <wp:wrapNone/>
          <wp:docPr id="2" name="WordClassification_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979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CB"/>
    <w:rsid w:val="00656F26"/>
    <w:rsid w:val="007B43CB"/>
    <w:rsid w:val="0095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B43C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B43CB"/>
  </w:style>
  <w:style w:type="paragraph" w:styleId="Fuzeile">
    <w:name w:val="footer"/>
    <w:basedOn w:val="Standard"/>
    <w:link w:val="FuzeileZchn"/>
    <w:uiPriority w:val="99"/>
    <w:unhideWhenUsed/>
    <w:rsid w:val="007B43C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B43C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43C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4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B43C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B43CB"/>
  </w:style>
  <w:style w:type="paragraph" w:styleId="Fuzeile">
    <w:name w:val="footer"/>
    <w:basedOn w:val="Standard"/>
    <w:link w:val="FuzeileZchn"/>
    <w:uiPriority w:val="99"/>
    <w:unhideWhenUsed/>
    <w:rsid w:val="007B43C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B43C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43C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4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82185A44.dotm</Template>
  <TotalTime>0</TotalTime>
  <Pages>1</Pages>
  <Words>0</Words>
  <Characters>0</Characters>
  <Application>Microsoft Office Word</Application>
  <DocSecurity>0</DocSecurity>
  <Lines>4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MGB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Meier</dc:creator>
  <cp:lastModifiedBy>Mario Meier</cp:lastModifiedBy>
  <cp:revision>1</cp:revision>
  <dcterms:created xsi:type="dcterms:W3CDTF">2015-12-03T08:35:00Z</dcterms:created>
  <dcterms:modified xsi:type="dcterms:W3CDTF">2015-12-03T08:38:00Z</dcterms:modified>
  <cp:category>Intern</cp:category>
</cp:coreProperties>
</file>